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41A" w:rsidRPr="00255C92" w:rsidRDefault="0035098E" w:rsidP="0000241A">
      <w:pPr>
        <w:jc w:val="center"/>
        <w:rPr>
          <w:b/>
          <w:i/>
        </w:rPr>
      </w:pPr>
      <w:bookmarkStart w:id="0" w:name="_GoBack"/>
      <w:bookmarkEnd w:id="0"/>
      <w:r>
        <w:rPr>
          <w:b/>
          <w:i/>
        </w:rPr>
        <w:softHyphen/>
      </w:r>
      <w:r>
        <w:rPr>
          <w:b/>
          <w:i/>
        </w:rPr>
        <w:softHyphen/>
      </w:r>
      <w:r w:rsidR="0000241A" w:rsidRPr="00255C92">
        <w:rPr>
          <w:b/>
          <w:i/>
        </w:rPr>
        <w:t xml:space="preserve">Demande de </w:t>
      </w:r>
      <w:r w:rsidR="0000241A">
        <w:rPr>
          <w:b/>
          <w:i/>
        </w:rPr>
        <w:t>p</w:t>
      </w:r>
      <w:r w:rsidR="0000241A" w:rsidRPr="00255C92">
        <w:rPr>
          <w:b/>
          <w:i/>
        </w:rPr>
        <w:t xml:space="preserve">assage sur microsonde </w:t>
      </w:r>
      <w:r w:rsidR="00E22A15">
        <w:rPr>
          <w:b/>
          <w:i/>
        </w:rPr>
        <w:t>électr</w:t>
      </w:r>
      <w:r w:rsidR="00880B78">
        <w:rPr>
          <w:b/>
          <w:i/>
        </w:rPr>
        <w:t>onique</w:t>
      </w:r>
    </w:p>
    <w:p w:rsidR="009C60DD" w:rsidRPr="004548B5" w:rsidRDefault="009C60DD" w:rsidP="0000241A">
      <w:pPr>
        <w:jc w:val="center"/>
      </w:pPr>
      <w:r w:rsidRPr="004548B5">
        <w:t xml:space="preserve">Expédier par courrier électronique à : </w:t>
      </w:r>
      <w:hyperlink r:id="rId8" w:history="1">
        <w:r w:rsidR="00092F00" w:rsidRPr="004548B5">
          <w:rPr>
            <w:rStyle w:val="Lienhypertexte"/>
          </w:rPr>
          <w:t>gm-microsonde@umontpellier.fr</w:t>
        </w:r>
      </w:hyperlink>
    </w:p>
    <w:p w:rsidR="0000241A" w:rsidRDefault="003E49DE" w:rsidP="0000241A">
      <w:pPr>
        <w:rPr>
          <w:b/>
          <w:i/>
        </w:rPr>
      </w:pPr>
      <w:r>
        <w:rPr>
          <w:rFonts w:ascii="AvantGarde" w:hAnsi="AvantGarde"/>
        </w:rPr>
        <w:tab/>
      </w:r>
      <w:r>
        <w:rPr>
          <w:rFonts w:ascii="AvantGarde" w:hAnsi="AvantGarde"/>
        </w:rPr>
        <w:tab/>
      </w:r>
      <w:r>
        <w:rPr>
          <w:rFonts w:ascii="AvantGarde" w:hAnsi="AvantGarde"/>
        </w:rPr>
        <w:tab/>
      </w:r>
      <w:r>
        <w:rPr>
          <w:rFonts w:ascii="AvantGarde" w:hAnsi="AvantGarde"/>
        </w:rPr>
        <w:tab/>
      </w:r>
      <w:r>
        <w:rPr>
          <w:rFonts w:ascii="AvantGarde" w:hAnsi="AvantGarde"/>
        </w:rPr>
        <w:tab/>
      </w:r>
      <w:r>
        <w:rPr>
          <w:rFonts w:ascii="AvantGarde" w:hAnsi="AvantGarde"/>
        </w:rPr>
        <w:tab/>
      </w:r>
      <w:r w:rsidR="00434991">
        <w:rPr>
          <w:b/>
          <w:i/>
        </w:rPr>
        <w:tab/>
      </w:r>
      <w:r w:rsidR="00434991">
        <w:rPr>
          <w:b/>
          <w:i/>
        </w:rPr>
        <w:tab/>
      </w:r>
      <w:r w:rsidR="0000241A">
        <w:rPr>
          <w:b/>
          <w:i/>
        </w:rPr>
        <w:tab/>
      </w:r>
      <w:r w:rsidR="0000241A">
        <w:rPr>
          <w:b/>
          <w:i/>
        </w:rPr>
        <w:tab/>
      </w:r>
      <w:r w:rsidR="0000241A">
        <w:rPr>
          <w:b/>
          <w:i/>
        </w:rPr>
        <w:tab/>
      </w:r>
      <w:r w:rsidR="0000241A">
        <w:rPr>
          <w:b/>
          <w:i/>
        </w:rPr>
        <w:tab/>
      </w:r>
      <w:r w:rsidR="0000241A">
        <w:rPr>
          <w:b/>
          <w:i/>
        </w:rPr>
        <w:tab/>
      </w:r>
      <w:r w:rsidR="0000241A">
        <w:rPr>
          <w:b/>
          <w:i/>
        </w:rPr>
        <w:tab/>
      </w:r>
    </w:p>
    <w:tbl>
      <w:tblPr>
        <w:tblW w:w="10960" w:type="dxa"/>
        <w:tblLook w:val="01E0" w:firstRow="1" w:lastRow="1" w:firstColumn="1" w:lastColumn="1" w:noHBand="0" w:noVBand="0"/>
      </w:tblPr>
      <w:tblGrid>
        <w:gridCol w:w="2896"/>
        <w:gridCol w:w="4459"/>
        <w:gridCol w:w="2052"/>
        <w:gridCol w:w="1553"/>
      </w:tblGrid>
      <w:tr w:rsidR="00F030C9" w:rsidRPr="00904325" w:rsidTr="00F36F46">
        <w:trPr>
          <w:gridAfter w:val="2"/>
          <w:wAfter w:w="3605" w:type="dxa"/>
        </w:trPr>
        <w:tc>
          <w:tcPr>
            <w:tcW w:w="2896" w:type="dxa"/>
            <w:noWrap/>
          </w:tcPr>
          <w:p w:rsidR="00F030C9" w:rsidRPr="00904325" w:rsidRDefault="00F030C9" w:rsidP="00904325">
            <w:pPr>
              <w:jc w:val="right"/>
              <w:rPr>
                <w:rFonts w:ascii="Antique Olive" w:hAnsi="Antique Olive"/>
              </w:rPr>
            </w:pPr>
            <w:r w:rsidRPr="00904325">
              <w:rPr>
                <w:b/>
                <w:i/>
              </w:rPr>
              <w:t>Nom de l’utilisateur</w:t>
            </w:r>
            <w:r w:rsidR="00F36F46">
              <w:rPr>
                <w:b/>
                <w:i/>
              </w:rPr>
              <w:t>.ice</w:t>
            </w:r>
            <w:r w:rsidRPr="00904325">
              <w:rPr>
                <w:b/>
                <w:i/>
              </w:rPr>
              <w:t> :</w:t>
            </w:r>
            <w:r w:rsidRPr="00904325">
              <w:rPr>
                <w:rFonts w:ascii="AvantGarde" w:hAnsi="AvantGarde"/>
                <w:b/>
                <w:i/>
              </w:rPr>
              <w:t xml:space="preserve"> </w:t>
            </w:r>
          </w:p>
        </w:tc>
        <w:tc>
          <w:tcPr>
            <w:tcW w:w="4459" w:type="dxa"/>
            <w:noWrap/>
          </w:tcPr>
          <w:p w:rsidR="00F030C9" w:rsidRPr="00904325" w:rsidRDefault="00F030C9" w:rsidP="00F030C9">
            <w:pPr>
              <w:rPr>
                <w:rFonts w:ascii="AvantGarde" w:hAnsi="AvantGarde"/>
              </w:rPr>
            </w:pPr>
          </w:p>
        </w:tc>
      </w:tr>
      <w:tr w:rsidR="00F030C9" w:rsidRPr="00904325" w:rsidTr="00F36F46">
        <w:trPr>
          <w:gridAfter w:val="2"/>
          <w:wAfter w:w="3605" w:type="dxa"/>
        </w:trPr>
        <w:tc>
          <w:tcPr>
            <w:tcW w:w="2896" w:type="dxa"/>
            <w:noWrap/>
          </w:tcPr>
          <w:p w:rsidR="00F030C9" w:rsidRPr="00904325" w:rsidRDefault="00F030C9" w:rsidP="00904325">
            <w:pPr>
              <w:jc w:val="right"/>
              <w:rPr>
                <w:rFonts w:ascii="Antique Olive" w:hAnsi="Antique Olive"/>
              </w:rPr>
            </w:pPr>
            <w:r w:rsidRPr="00904325">
              <w:rPr>
                <w:b/>
                <w:i/>
              </w:rPr>
              <w:t>Laboratoire :</w:t>
            </w:r>
            <w:r w:rsidRPr="00904325">
              <w:rPr>
                <w:rFonts w:ascii="AvantGarde" w:hAnsi="AvantGarde"/>
              </w:rPr>
              <w:t xml:space="preserve"> </w:t>
            </w:r>
          </w:p>
        </w:tc>
        <w:tc>
          <w:tcPr>
            <w:tcW w:w="4459" w:type="dxa"/>
            <w:noWrap/>
          </w:tcPr>
          <w:p w:rsidR="00F030C9" w:rsidRPr="00904325" w:rsidRDefault="00F030C9" w:rsidP="0000241A">
            <w:pPr>
              <w:rPr>
                <w:rFonts w:ascii="AvantGarde" w:hAnsi="AvantGarde"/>
              </w:rPr>
            </w:pPr>
          </w:p>
        </w:tc>
      </w:tr>
      <w:tr w:rsidR="009D6CA6" w:rsidRPr="00904325" w:rsidTr="00F36F46">
        <w:trPr>
          <w:gridAfter w:val="2"/>
          <w:wAfter w:w="3605" w:type="dxa"/>
        </w:trPr>
        <w:tc>
          <w:tcPr>
            <w:tcW w:w="2896" w:type="dxa"/>
            <w:noWrap/>
          </w:tcPr>
          <w:p w:rsidR="009D6CA6" w:rsidRDefault="009D6CA6" w:rsidP="00FF336B">
            <w:pPr>
              <w:ind w:left="-227"/>
              <w:jc w:val="right"/>
              <w:rPr>
                <w:b/>
                <w:i/>
              </w:rPr>
            </w:pPr>
            <w:r w:rsidRPr="00904325">
              <w:rPr>
                <w:b/>
                <w:i/>
              </w:rPr>
              <w:t>Localisation, Bât.</w:t>
            </w:r>
            <w:r w:rsidR="00FF336B">
              <w:rPr>
                <w:b/>
                <w:i/>
              </w:rPr>
              <w:t>, Adresse</w:t>
            </w:r>
            <w:r w:rsidRPr="00904325">
              <w:rPr>
                <w:b/>
                <w:i/>
              </w:rPr>
              <w:t> :</w:t>
            </w:r>
          </w:p>
          <w:p w:rsidR="00FF336B" w:rsidRPr="00904325" w:rsidRDefault="00FF336B" w:rsidP="00FF336B">
            <w:pPr>
              <w:rPr>
                <w:b/>
                <w:i/>
              </w:rPr>
            </w:pPr>
          </w:p>
        </w:tc>
        <w:tc>
          <w:tcPr>
            <w:tcW w:w="4459" w:type="dxa"/>
            <w:noWrap/>
          </w:tcPr>
          <w:p w:rsidR="009D6CA6" w:rsidRPr="00904325" w:rsidRDefault="009D6CA6" w:rsidP="0000241A">
            <w:pPr>
              <w:rPr>
                <w:rFonts w:ascii="AvantGarde" w:hAnsi="AvantGarde"/>
              </w:rPr>
            </w:pPr>
          </w:p>
        </w:tc>
      </w:tr>
      <w:tr w:rsidR="00F030C9" w:rsidRPr="00904325" w:rsidTr="00F36F46">
        <w:tc>
          <w:tcPr>
            <w:tcW w:w="2896" w:type="dxa"/>
            <w:noWrap/>
          </w:tcPr>
          <w:p w:rsidR="00F030C9" w:rsidRPr="00904325" w:rsidRDefault="00F030C9" w:rsidP="00F36F46">
            <w:pPr>
              <w:ind w:left="-57"/>
              <w:jc w:val="right"/>
              <w:rPr>
                <w:b/>
                <w:i/>
              </w:rPr>
            </w:pPr>
            <w:r w:rsidRPr="00904325">
              <w:rPr>
                <w:b/>
                <w:i/>
              </w:rPr>
              <w:t>Nom du</w:t>
            </w:r>
            <w:r w:rsidR="00F36F46">
              <w:rPr>
                <w:b/>
                <w:i/>
              </w:rPr>
              <w:t>/de la</w:t>
            </w:r>
            <w:r w:rsidRPr="00904325">
              <w:rPr>
                <w:b/>
                <w:i/>
              </w:rPr>
              <w:t xml:space="preserve"> responsable :</w:t>
            </w:r>
          </w:p>
        </w:tc>
        <w:tc>
          <w:tcPr>
            <w:tcW w:w="4459" w:type="dxa"/>
            <w:noWrap/>
          </w:tcPr>
          <w:p w:rsidR="00F030C9" w:rsidRPr="00904325" w:rsidRDefault="00F030C9" w:rsidP="0000241A">
            <w:pPr>
              <w:rPr>
                <w:rFonts w:ascii="AvantGarde" w:hAnsi="AvantGarde"/>
              </w:rPr>
            </w:pPr>
          </w:p>
        </w:tc>
        <w:tc>
          <w:tcPr>
            <w:tcW w:w="2052" w:type="dxa"/>
            <w:noWrap/>
          </w:tcPr>
          <w:p w:rsidR="00F030C9" w:rsidRPr="00904325" w:rsidRDefault="00F030C9" w:rsidP="00904325">
            <w:pPr>
              <w:jc w:val="right"/>
              <w:rPr>
                <w:b/>
                <w:i/>
              </w:rPr>
            </w:pPr>
            <w:r w:rsidRPr="00904325">
              <w:rPr>
                <w:b/>
                <w:i/>
              </w:rPr>
              <w:t>N° de téléphone :</w:t>
            </w:r>
          </w:p>
        </w:tc>
        <w:tc>
          <w:tcPr>
            <w:tcW w:w="1553" w:type="dxa"/>
            <w:noWrap/>
          </w:tcPr>
          <w:p w:rsidR="00F030C9" w:rsidRPr="00904325" w:rsidRDefault="00F030C9" w:rsidP="0000241A">
            <w:pPr>
              <w:rPr>
                <w:rFonts w:ascii="AvantGarde" w:hAnsi="AvantGarde"/>
              </w:rPr>
            </w:pPr>
          </w:p>
        </w:tc>
      </w:tr>
      <w:tr w:rsidR="00F030C9" w:rsidRPr="00904325" w:rsidTr="00F36F46">
        <w:tc>
          <w:tcPr>
            <w:tcW w:w="2896" w:type="dxa"/>
            <w:noWrap/>
          </w:tcPr>
          <w:p w:rsidR="00F030C9" w:rsidRPr="00904325" w:rsidRDefault="00F030C9" w:rsidP="00904325">
            <w:pPr>
              <w:jc w:val="right"/>
              <w:rPr>
                <w:b/>
                <w:i/>
              </w:rPr>
            </w:pPr>
            <w:r w:rsidRPr="00904325">
              <w:rPr>
                <w:b/>
                <w:i/>
              </w:rPr>
              <w:t>E-mail :</w:t>
            </w:r>
          </w:p>
        </w:tc>
        <w:tc>
          <w:tcPr>
            <w:tcW w:w="4459" w:type="dxa"/>
            <w:noWrap/>
          </w:tcPr>
          <w:p w:rsidR="00F030C9" w:rsidRPr="00904325" w:rsidRDefault="00F030C9" w:rsidP="0000241A">
            <w:pPr>
              <w:rPr>
                <w:rFonts w:ascii="AvantGarde" w:hAnsi="AvantGarde"/>
              </w:rPr>
            </w:pPr>
          </w:p>
        </w:tc>
        <w:tc>
          <w:tcPr>
            <w:tcW w:w="2052" w:type="dxa"/>
            <w:noWrap/>
          </w:tcPr>
          <w:p w:rsidR="00F030C9" w:rsidRPr="00904325" w:rsidRDefault="00F030C9" w:rsidP="00904325">
            <w:pPr>
              <w:jc w:val="right"/>
              <w:rPr>
                <w:b/>
                <w:i/>
              </w:rPr>
            </w:pPr>
            <w:r w:rsidRPr="00904325">
              <w:rPr>
                <w:b/>
                <w:i/>
              </w:rPr>
              <w:t>Date :</w:t>
            </w:r>
          </w:p>
        </w:tc>
        <w:tc>
          <w:tcPr>
            <w:tcW w:w="1553" w:type="dxa"/>
            <w:noWrap/>
          </w:tcPr>
          <w:p w:rsidR="00F030C9" w:rsidRPr="00904325" w:rsidRDefault="00F030C9" w:rsidP="0000241A">
            <w:pPr>
              <w:rPr>
                <w:rFonts w:ascii="AvantGarde" w:hAnsi="AvantGarde"/>
              </w:rPr>
            </w:pPr>
          </w:p>
        </w:tc>
      </w:tr>
      <w:tr w:rsidR="00F030C9" w:rsidRPr="00904325" w:rsidTr="00F36F46">
        <w:trPr>
          <w:gridAfter w:val="2"/>
          <w:wAfter w:w="3605" w:type="dxa"/>
        </w:trPr>
        <w:tc>
          <w:tcPr>
            <w:tcW w:w="2896" w:type="dxa"/>
            <w:noWrap/>
          </w:tcPr>
          <w:p w:rsidR="00F030C9" w:rsidRPr="00904325" w:rsidRDefault="00F030C9" w:rsidP="00904325">
            <w:pPr>
              <w:jc w:val="right"/>
              <w:rPr>
                <w:b/>
                <w:i/>
              </w:rPr>
            </w:pPr>
            <w:r w:rsidRPr="00904325">
              <w:rPr>
                <w:b/>
                <w:i/>
              </w:rPr>
              <w:t>N° de bon de commande :</w:t>
            </w:r>
          </w:p>
        </w:tc>
        <w:tc>
          <w:tcPr>
            <w:tcW w:w="4459" w:type="dxa"/>
            <w:noWrap/>
          </w:tcPr>
          <w:p w:rsidR="00F030C9" w:rsidRPr="00904325" w:rsidRDefault="00F030C9" w:rsidP="0000241A">
            <w:pPr>
              <w:rPr>
                <w:rFonts w:ascii="AvantGarde" w:hAnsi="AvantGarde"/>
              </w:rPr>
            </w:pPr>
          </w:p>
        </w:tc>
      </w:tr>
    </w:tbl>
    <w:p w:rsidR="0000241A" w:rsidRDefault="0000241A" w:rsidP="0000241A">
      <w:pPr>
        <w:rPr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8"/>
        <w:gridCol w:w="1409"/>
        <w:gridCol w:w="8"/>
        <w:gridCol w:w="1977"/>
        <w:gridCol w:w="8"/>
        <w:gridCol w:w="1551"/>
        <w:gridCol w:w="8"/>
        <w:gridCol w:w="1373"/>
        <w:gridCol w:w="882"/>
        <w:gridCol w:w="8"/>
        <w:gridCol w:w="848"/>
        <w:gridCol w:w="8"/>
        <w:gridCol w:w="697"/>
        <w:gridCol w:w="8"/>
        <w:gridCol w:w="562"/>
        <w:gridCol w:w="8"/>
        <w:gridCol w:w="617"/>
        <w:gridCol w:w="13"/>
        <w:gridCol w:w="16"/>
      </w:tblGrid>
      <w:tr w:rsidR="009D6CA6" w:rsidRPr="005D5D97" w:rsidTr="009D6CA6">
        <w:trPr>
          <w:gridAfter w:val="2"/>
          <w:wAfter w:w="29" w:type="dxa"/>
          <w:jc w:val="center"/>
        </w:trPr>
        <w:tc>
          <w:tcPr>
            <w:tcW w:w="951" w:type="dxa"/>
            <w:vMerge w:val="restart"/>
            <w:shd w:val="clear" w:color="auto" w:fill="auto"/>
            <w:vAlign w:val="center"/>
          </w:tcPr>
          <w:p w:rsidR="00DF1C94" w:rsidRPr="005D5D97" w:rsidRDefault="009D6CA6" w:rsidP="009D6CA6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Nombre de jours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  <w:vAlign w:val="center"/>
          </w:tcPr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>Nombre d’échantillons</w:t>
            </w:r>
          </w:p>
        </w:tc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 xml:space="preserve">Type d’échantillons </w:t>
            </w:r>
            <w:r w:rsidRPr="005D5D97">
              <w:rPr>
                <w:b/>
                <w:i/>
                <w:sz w:val="14"/>
              </w:rPr>
              <w:t xml:space="preserve">(Lames, </w:t>
            </w:r>
            <w:r w:rsidR="00FF336B">
              <w:rPr>
                <w:b/>
                <w:i/>
                <w:sz w:val="14"/>
              </w:rPr>
              <w:t xml:space="preserve">plots, </w:t>
            </w:r>
            <w:r w:rsidRPr="005D5D97">
              <w:rPr>
                <w:b/>
                <w:i/>
                <w:sz w:val="14"/>
              </w:rPr>
              <w:t>pastilles, autres)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vAlign w:val="center"/>
          </w:tcPr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>Phases à</w:t>
            </w:r>
          </w:p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>analyser</w:t>
            </w:r>
          </w:p>
        </w:tc>
        <w:tc>
          <w:tcPr>
            <w:tcW w:w="1381" w:type="dxa"/>
            <w:gridSpan w:val="2"/>
            <w:vMerge w:val="restart"/>
            <w:shd w:val="clear" w:color="auto" w:fill="auto"/>
            <w:vAlign w:val="center"/>
          </w:tcPr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>Eléments souhaités</w:t>
            </w:r>
          </w:p>
        </w:tc>
        <w:tc>
          <w:tcPr>
            <w:tcW w:w="2443" w:type="dxa"/>
            <w:gridSpan w:val="5"/>
            <w:shd w:val="clear" w:color="auto" w:fill="auto"/>
            <w:vAlign w:val="center"/>
          </w:tcPr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>Types</w:t>
            </w:r>
          </w:p>
        </w:tc>
        <w:tc>
          <w:tcPr>
            <w:tcW w:w="1195" w:type="dxa"/>
            <w:gridSpan w:val="4"/>
            <w:shd w:val="clear" w:color="auto" w:fill="auto"/>
            <w:vAlign w:val="center"/>
          </w:tcPr>
          <w:p w:rsidR="00DF1C94" w:rsidRPr="005D5D97" w:rsidRDefault="00DF1C94" w:rsidP="005D5D97">
            <w:pPr>
              <w:jc w:val="center"/>
              <w:rPr>
                <w:b/>
                <w:i/>
                <w:sz w:val="20"/>
              </w:rPr>
            </w:pPr>
            <w:r w:rsidRPr="005D5D97">
              <w:rPr>
                <w:b/>
                <w:i/>
                <w:sz w:val="20"/>
              </w:rPr>
              <w:t>Conditions d’analyses</w:t>
            </w:r>
          </w:p>
        </w:tc>
      </w:tr>
      <w:tr w:rsidR="009D6CA6" w:rsidRPr="005D5D97" w:rsidTr="009D6CA6">
        <w:trPr>
          <w:gridAfter w:val="1"/>
          <w:wAfter w:w="16" w:type="dxa"/>
          <w:jc w:val="center"/>
        </w:trPr>
        <w:tc>
          <w:tcPr>
            <w:tcW w:w="951" w:type="dxa"/>
            <w:vMerge/>
            <w:shd w:val="clear" w:color="auto" w:fill="auto"/>
          </w:tcPr>
          <w:p w:rsidR="00DF1C94" w:rsidRPr="005D5D97" w:rsidRDefault="00DF1C94" w:rsidP="00DF1C94">
            <w:pPr>
              <w:rPr>
                <w:b/>
                <w:i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DF1C94" w:rsidRPr="005D5D97" w:rsidRDefault="00DF1C94" w:rsidP="00DF1C94">
            <w:pPr>
              <w:rPr>
                <w:b/>
                <w:i/>
              </w:rPr>
            </w:pP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DF1C94" w:rsidRPr="005D5D97" w:rsidRDefault="00DF1C94" w:rsidP="00DF1C94">
            <w:pPr>
              <w:rPr>
                <w:b/>
                <w:i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DF1C94" w:rsidRPr="005D5D97" w:rsidRDefault="00DF1C94" w:rsidP="00DF1C94">
            <w:pPr>
              <w:rPr>
                <w:b/>
                <w:i/>
              </w:rPr>
            </w:pPr>
          </w:p>
        </w:tc>
        <w:tc>
          <w:tcPr>
            <w:tcW w:w="1381" w:type="dxa"/>
            <w:gridSpan w:val="2"/>
            <w:vMerge/>
            <w:shd w:val="clear" w:color="auto" w:fill="auto"/>
          </w:tcPr>
          <w:p w:rsidR="00DF1C94" w:rsidRPr="005D5D97" w:rsidRDefault="00DF1C94" w:rsidP="00DF1C94">
            <w:pPr>
              <w:rPr>
                <w:b/>
                <w:i/>
              </w:rPr>
            </w:pPr>
          </w:p>
        </w:tc>
        <w:tc>
          <w:tcPr>
            <w:tcW w:w="882" w:type="dxa"/>
            <w:shd w:val="clear" w:color="auto" w:fill="auto"/>
          </w:tcPr>
          <w:p w:rsidR="00DF1C94" w:rsidRPr="005D5D97" w:rsidRDefault="004A34F6" w:rsidP="00DF1C94">
            <w:pPr>
              <w:rPr>
                <w:b/>
                <w:i/>
                <w:sz w:val="16"/>
              </w:rPr>
            </w:pPr>
            <w:r w:rsidRPr="005D5D97">
              <w:rPr>
                <w:b/>
                <w:i/>
                <w:sz w:val="16"/>
              </w:rPr>
              <w:t>Imagerie</w:t>
            </w:r>
          </w:p>
        </w:tc>
        <w:tc>
          <w:tcPr>
            <w:tcW w:w="856" w:type="dxa"/>
            <w:gridSpan w:val="2"/>
            <w:shd w:val="clear" w:color="auto" w:fill="auto"/>
          </w:tcPr>
          <w:p w:rsidR="00DF1C94" w:rsidRPr="005D5D97" w:rsidRDefault="004A34F6" w:rsidP="00DF1C94">
            <w:pPr>
              <w:rPr>
                <w:b/>
                <w:i/>
                <w:sz w:val="16"/>
              </w:rPr>
            </w:pPr>
            <w:r w:rsidRPr="005D5D97">
              <w:rPr>
                <w:b/>
                <w:i/>
                <w:sz w:val="16"/>
              </w:rPr>
              <w:t>quanti</w:t>
            </w:r>
          </w:p>
        </w:tc>
        <w:tc>
          <w:tcPr>
            <w:tcW w:w="705" w:type="dxa"/>
            <w:gridSpan w:val="2"/>
            <w:shd w:val="clear" w:color="auto" w:fill="auto"/>
          </w:tcPr>
          <w:p w:rsidR="00DF1C94" w:rsidRPr="005D5D97" w:rsidRDefault="004A34F6" w:rsidP="00DF1C94">
            <w:pPr>
              <w:rPr>
                <w:b/>
                <w:i/>
                <w:sz w:val="16"/>
              </w:rPr>
            </w:pPr>
            <w:r w:rsidRPr="005D5D97">
              <w:rPr>
                <w:b/>
                <w:i/>
                <w:sz w:val="16"/>
              </w:rPr>
              <w:t>Carto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F1C94" w:rsidRPr="005D5D97" w:rsidRDefault="00DF1C94" w:rsidP="009D6CA6">
            <w:pPr>
              <w:jc w:val="center"/>
              <w:rPr>
                <w:b/>
                <w:i/>
                <w:sz w:val="14"/>
              </w:rPr>
            </w:pPr>
            <w:r w:rsidRPr="005D5D97">
              <w:rPr>
                <w:b/>
                <w:i/>
                <w:sz w:val="14"/>
              </w:rPr>
              <w:t>kV</w:t>
            </w:r>
          </w:p>
        </w:tc>
        <w:tc>
          <w:tcPr>
            <w:tcW w:w="638" w:type="dxa"/>
            <w:gridSpan w:val="3"/>
            <w:shd w:val="clear" w:color="auto" w:fill="auto"/>
          </w:tcPr>
          <w:p w:rsidR="00DF1C94" w:rsidRPr="005D5D97" w:rsidRDefault="00DF1C94" w:rsidP="009D6CA6">
            <w:pPr>
              <w:jc w:val="center"/>
              <w:rPr>
                <w:b/>
                <w:i/>
                <w:sz w:val="14"/>
              </w:rPr>
            </w:pPr>
            <w:r w:rsidRPr="005D5D97">
              <w:rPr>
                <w:b/>
                <w:i/>
                <w:sz w:val="14"/>
              </w:rPr>
              <w:t>nA</w:t>
            </w:r>
          </w:p>
        </w:tc>
      </w:tr>
      <w:tr w:rsidR="009D6CA6" w:rsidRPr="005D5D97" w:rsidTr="009D6CA6">
        <w:trPr>
          <w:trHeight w:val="3488"/>
          <w:jc w:val="center"/>
        </w:trPr>
        <w:tc>
          <w:tcPr>
            <w:tcW w:w="959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1373" w:type="dxa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890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856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705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  <w:tc>
          <w:tcPr>
            <w:tcW w:w="646" w:type="dxa"/>
            <w:gridSpan w:val="3"/>
            <w:shd w:val="clear" w:color="auto" w:fill="auto"/>
          </w:tcPr>
          <w:p w:rsidR="00DF1C94" w:rsidRPr="0040306A" w:rsidRDefault="00DF1C94" w:rsidP="00DF1C94">
            <w:pPr>
              <w:rPr>
                <w:b/>
                <w:i/>
                <w:sz w:val="20"/>
              </w:rPr>
            </w:pPr>
          </w:p>
        </w:tc>
      </w:tr>
    </w:tbl>
    <w:p w:rsidR="004A34F6" w:rsidRDefault="004A34F6" w:rsidP="0000241A">
      <w:pPr>
        <w:rPr>
          <w:b/>
          <w:i/>
        </w:rPr>
      </w:pPr>
    </w:p>
    <w:p w:rsidR="0023306A" w:rsidRDefault="004A34F6" w:rsidP="0000241A">
      <w:pPr>
        <w:rPr>
          <w:b/>
          <w:i/>
        </w:rPr>
      </w:pPr>
      <w:r>
        <w:rPr>
          <w:b/>
          <w:i/>
        </w:rPr>
        <w:t>Commentaires </w:t>
      </w:r>
      <w:r w:rsidR="00F41A7E">
        <w:rPr>
          <w:b/>
          <w:i/>
        </w:rPr>
        <w:t>(notamment standard</w:t>
      </w:r>
      <w:r w:rsidR="00FF336B">
        <w:rPr>
          <w:b/>
          <w:i/>
        </w:rPr>
        <w:t xml:space="preserve"> à utiliser</w:t>
      </w:r>
      <w:r w:rsidR="00F41A7E">
        <w:rPr>
          <w:b/>
          <w:i/>
        </w:rPr>
        <w:t xml:space="preserve"> pour chaque élément</w:t>
      </w:r>
      <w:r w:rsidR="00FF336B">
        <w:rPr>
          <w:b/>
          <w:i/>
        </w:rPr>
        <w:t xml:space="preserve">, ou teneurs maximales </w:t>
      </w:r>
      <w:r w:rsidR="00F36F46">
        <w:rPr>
          <w:b/>
          <w:i/>
        </w:rPr>
        <w:t>de chaque élément dans vo</w:t>
      </w:r>
      <w:r w:rsidR="00FF336B">
        <w:rPr>
          <w:b/>
          <w:i/>
        </w:rPr>
        <w:t>s échantillons</w:t>
      </w:r>
      <w:r w:rsidR="00F41A7E">
        <w:rPr>
          <w:b/>
          <w:i/>
        </w:rPr>
        <w:t xml:space="preserve"> et valence de chaque élément </w:t>
      </w:r>
      <w:r w:rsidR="00581527">
        <w:rPr>
          <w:b/>
          <w:i/>
        </w:rPr>
        <w:t>à choisir</w:t>
      </w:r>
      <w:r w:rsidR="00FF336B">
        <w:rPr>
          <w:b/>
          <w:i/>
        </w:rPr>
        <w:t xml:space="preserve">) </w:t>
      </w:r>
      <w:r>
        <w:rPr>
          <w:b/>
          <w:i/>
        </w:rPr>
        <w:t>:</w:t>
      </w:r>
    </w:p>
    <w:p w:rsidR="0000241A" w:rsidRDefault="0000241A" w:rsidP="0000241A">
      <w:pPr>
        <w:rPr>
          <w:rFonts w:ascii="AvantGarde" w:hAnsi="AvantGarde"/>
        </w:rPr>
      </w:pPr>
    </w:p>
    <w:p w:rsidR="004A34F6" w:rsidRDefault="004A34F6" w:rsidP="0000241A">
      <w:pPr>
        <w:rPr>
          <w:rFonts w:ascii="AvantGarde" w:hAnsi="AvantGarde"/>
        </w:rPr>
      </w:pPr>
    </w:p>
    <w:p w:rsidR="004A34F6" w:rsidRDefault="004A34F6" w:rsidP="0000241A">
      <w:pPr>
        <w:rPr>
          <w:rFonts w:ascii="AvantGarde" w:hAnsi="AvantGarde"/>
        </w:rPr>
      </w:pPr>
    </w:p>
    <w:p w:rsidR="004A34F6" w:rsidRDefault="004A34F6" w:rsidP="0000241A">
      <w:pPr>
        <w:rPr>
          <w:rFonts w:ascii="AvantGarde" w:hAnsi="AvantGarde"/>
        </w:rPr>
      </w:pPr>
    </w:p>
    <w:p w:rsidR="004A34F6" w:rsidRDefault="004A34F6" w:rsidP="0000241A">
      <w:pPr>
        <w:rPr>
          <w:rFonts w:ascii="AvantGarde" w:hAnsi="AvantGarde"/>
        </w:rPr>
      </w:pPr>
    </w:p>
    <w:p w:rsidR="004A34F6" w:rsidRDefault="004A34F6" w:rsidP="0000241A">
      <w:pPr>
        <w:rPr>
          <w:rFonts w:ascii="AvantGarde" w:hAnsi="AvantGard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510"/>
        <w:gridCol w:w="2552"/>
        <w:gridCol w:w="1871"/>
        <w:gridCol w:w="2951"/>
        <w:gridCol w:w="28"/>
      </w:tblGrid>
      <w:tr w:rsidR="006A4332" w:rsidTr="004A34F6">
        <w:trPr>
          <w:gridAfter w:val="1"/>
          <w:wAfter w:w="28" w:type="dxa"/>
          <w:trHeight w:val="709"/>
        </w:trPr>
        <w:tc>
          <w:tcPr>
            <w:tcW w:w="3510" w:type="dxa"/>
          </w:tcPr>
          <w:p w:rsidR="006A4332" w:rsidRDefault="006A4332" w:rsidP="004A34F6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 w:rsidRPr="00904325">
              <w:rPr>
                <w:b/>
                <w:i/>
              </w:rPr>
              <w:t xml:space="preserve">Microanalyses </w:t>
            </w:r>
            <w:r w:rsidR="004A34F6">
              <w:rPr>
                <w:b/>
                <w:i/>
              </w:rPr>
              <w:t>effectuées</w:t>
            </w:r>
            <w:r w:rsidR="00DF1C94">
              <w:rPr>
                <w:b/>
                <w:i/>
              </w:rPr>
              <w:t xml:space="preserve"> </w:t>
            </w:r>
            <w:r w:rsidRPr="00904325">
              <w:rPr>
                <w:b/>
                <w:i/>
              </w:rPr>
              <w:t>le</w:t>
            </w:r>
            <w:r w:rsidR="004A34F6">
              <w:rPr>
                <w:b/>
                <w:i/>
              </w:rPr>
              <w:t>(s)</w:t>
            </w:r>
            <w:r w:rsidRPr="00904325">
              <w:rPr>
                <w:b/>
                <w:i/>
              </w:rPr>
              <w:t> :</w:t>
            </w:r>
          </w:p>
        </w:tc>
        <w:tc>
          <w:tcPr>
            <w:tcW w:w="7374" w:type="dxa"/>
            <w:gridSpan w:val="3"/>
          </w:tcPr>
          <w:p w:rsidR="00F36F46" w:rsidRDefault="00F36F46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</w:p>
          <w:p w:rsidR="00F36F46" w:rsidRDefault="00F36F46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</w:p>
          <w:p w:rsidR="00F36F46" w:rsidRDefault="00F36F46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</w:p>
          <w:p w:rsidR="00F36F46" w:rsidRDefault="00F36F46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</w:p>
        </w:tc>
      </w:tr>
      <w:tr w:rsidR="00F030C9" w:rsidTr="009C60DD">
        <w:trPr>
          <w:trHeight w:val="1448"/>
        </w:trPr>
        <w:tc>
          <w:tcPr>
            <w:tcW w:w="3510" w:type="dxa"/>
          </w:tcPr>
          <w:p w:rsidR="00F030C9" w:rsidRDefault="00F030C9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</w:pPr>
            <w:r w:rsidRPr="00904325">
              <w:rPr>
                <w:b/>
                <w:i/>
              </w:rPr>
              <w:t>L’utilisateur</w:t>
            </w:r>
            <w:r w:rsidR="00FF336B">
              <w:rPr>
                <w:b/>
                <w:i/>
              </w:rPr>
              <w:t>.ice</w:t>
            </w:r>
            <w:r w:rsidRPr="00904325">
              <w:rPr>
                <w:b/>
                <w:i/>
              </w:rPr>
              <w:t> :</w:t>
            </w:r>
            <w:r w:rsidRPr="00904325">
              <w:rPr>
                <w:b/>
                <w:i/>
              </w:rPr>
              <w:tab/>
            </w:r>
          </w:p>
        </w:tc>
        <w:tc>
          <w:tcPr>
            <w:tcW w:w="2552" w:type="dxa"/>
          </w:tcPr>
          <w:p w:rsidR="00F030C9" w:rsidRDefault="00F030C9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</w:p>
        </w:tc>
        <w:tc>
          <w:tcPr>
            <w:tcW w:w="1871" w:type="dxa"/>
          </w:tcPr>
          <w:p w:rsidR="00F030C9" w:rsidRDefault="00F030C9" w:rsidP="009C60DD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 w:rsidRPr="00904325">
              <w:rPr>
                <w:b/>
                <w:i/>
              </w:rPr>
              <w:t>L</w:t>
            </w:r>
            <w:r w:rsidR="009C60DD">
              <w:rPr>
                <w:b/>
                <w:i/>
              </w:rPr>
              <w:t xml:space="preserve">a </w:t>
            </w:r>
            <w:r w:rsidRPr="00904325">
              <w:rPr>
                <w:b/>
                <w:i/>
              </w:rPr>
              <w:t>responsable :</w:t>
            </w:r>
          </w:p>
        </w:tc>
        <w:tc>
          <w:tcPr>
            <w:tcW w:w="2979" w:type="dxa"/>
            <w:gridSpan w:val="2"/>
          </w:tcPr>
          <w:p w:rsidR="00F030C9" w:rsidRDefault="00F030C9" w:rsidP="00904325">
            <w:pPr>
              <w:pStyle w:val="En-tte"/>
              <w:tabs>
                <w:tab w:val="clear" w:pos="4536"/>
                <w:tab w:val="clear" w:pos="9072"/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</w:p>
        </w:tc>
      </w:tr>
    </w:tbl>
    <w:p w:rsidR="00990971" w:rsidRDefault="00990971" w:rsidP="00744676">
      <w:pPr>
        <w:pStyle w:val="En-tte"/>
        <w:tabs>
          <w:tab w:val="clear" w:pos="4536"/>
          <w:tab w:val="clear" w:pos="9072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</w:p>
    <w:sectPr w:rsidR="00990971" w:rsidSect="007B417D">
      <w:headerReference w:type="default" r:id="rId9"/>
      <w:footerReference w:type="default" r:id="rId10"/>
      <w:pgSz w:w="11906" w:h="16838"/>
      <w:pgMar w:top="618" w:right="595" w:bottom="709" w:left="567" w:header="709" w:footer="981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380" w:rsidRDefault="00B90380">
      <w:r>
        <w:separator/>
      </w:r>
    </w:p>
  </w:endnote>
  <w:endnote w:type="continuationSeparator" w:id="0">
    <w:p w:rsidR="00B90380" w:rsidRDefault="00B90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ADC" w:rsidRDefault="00E161A5">
    <w:pPr>
      <w:pStyle w:val="Pieddepage"/>
      <w:jc w:val="center"/>
      <w:rPr>
        <w:sz w:val="20"/>
      </w:rPr>
    </w:pPr>
    <w:r w:rsidRPr="00F02DFF">
      <w:rPr>
        <w:sz w:val="20"/>
      </w:rPr>
      <w:t>Olivia MAUGUIN</w:t>
    </w:r>
  </w:p>
  <w:p w:rsidR="001A6BEA" w:rsidRPr="007B417D" w:rsidRDefault="001A6BEA">
    <w:pPr>
      <w:pStyle w:val="Pieddepage"/>
      <w:jc w:val="center"/>
      <w:rPr>
        <w:sz w:val="20"/>
      </w:rPr>
    </w:pPr>
    <w:r>
      <w:rPr>
        <w:sz w:val="20"/>
      </w:rPr>
      <w:t>GEOSCIENCES MONTPELLIER - Université de Montpellier</w:t>
    </w:r>
  </w:p>
  <w:p w:rsidR="00143A36" w:rsidRDefault="00143A36">
    <w:pPr>
      <w:pStyle w:val="Pieddepage"/>
      <w:jc w:val="center"/>
      <w:rPr>
        <w:sz w:val="20"/>
      </w:rPr>
    </w:pPr>
    <w:r w:rsidRPr="007B417D">
      <w:rPr>
        <w:sz w:val="20"/>
      </w:rPr>
      <w:t xml:space="preserve">CC060 </w:t>
    </w:r>
    <w:r w:rsidR="001A6BEA">
      <w:rPr>
        <w:sz w:val="20"/>
      </w:rPr>
      <w:t xml:space="preserve">- </w:t>
    </w:r>
    <w:r w:rsidRPr="007B417D">
      <w:rPr>
        <w:sz w:val="20"/>
      </w:rPr>
      <w:t>Place Eu</w:t>
    </w:r>
    <w:r w:rsidR="001A6BEA">
      <w:rPr>
        <w:sz w:val="20"/>
      </w:rPr>
      <w:t>gène Bataillon - 34095 MONTPELLIER</w:t>
    </w:r>
    <w:r w:rsidRPr="007B417D">
      <w:rPr>
        <w:sz w:val="20"/>
      </w:rPr>
      <w:t xml:space="preserve"> Cedex 05</w:t>
    </w:r>
  </w:p>
  <w:p w:rsidR="001A6BEA" w:rsidRPr="007B417D" w:rsidRDefault="001A6BEA">
    <w:pPr>
      <w:pStyle w:val="Pieddepage"/>
      <w:jc w:val="center"/>
      <w:rPr>
        <w:sz w:val="20"/>
      </w:rPr>
    </w:pPr>
    <w:r>
      <w:rPr>
        <w:sz w:val="20"/>
      </w:rPr>
      <w:t>FRANCE</w:t>
    </w:r>
  </w:p>
  <w:p w:rsidR="00C07C05" w:rsidRPr="00C07C05" w:rsidRDefault="001A6BEA" w:rsidP="001A6BEA">
    <w:pPr>
      <w:pStyle w:val="Pieddepage"/>
      <w:jc w:val="center"/>
      <w:rPr>
        <w:sz w:val="20"/>
      </w:rPr>
    </w:pPr>
    <w:r>
      <w:rPr>
        <w:sz w:val="20"/>
      </w:rPr>
      <w:t>Té</w:t>
    </w:r>
    <w:r w:rsidR="00143A36" w:rsidRPr="007B417D">
      <w:rPr>
        <w:sz w:val="20"/>
      </w:rPr>
      <w:t>l : (</w:t>
    </w:r>
    <w:r>
      <w:rPr>
        <w:sz w:val="20"/>
      </w:rPr>
      <w:t>+</w:t>
    </w:r>
    <w:r w:rsidR="00143A36" w:rsidRPr="007B417D">
      <w:rPr>
        <w:sz w:val="20"/>
      </w:rPr>
      <w:t xml:space="preserve">33) </w:t>
    </w:r>
    <w:r>
      <w:rPr>
        <w:sz w:val="20"/>
      </w:rPr>
      <w:t>(</w:t>
    </w:r>
    <w:r w:rsidR="00143A36" w:rsidRPr="007B417D">
      <w:rPr>
        <w:sz w:val="20"/>
      </w:rPr>
      <w:t>0</w:t>
    </w:r>
    <w:r>
      <w:rPr>
        <w:sz w:val="20"/>
      </w:rPr>
      <w:t>)</w:t>
    </w:r>
    <w:r w:rsidR="00143A36" w:rsidRPr="007B417D">
      <w:rPr>
        <w:sz w:val="20"/>
      </w:rPr>
      <w:t>4 67 14 3</w:t>
    </w:r>
    <w:r w:rsidR="00092F00">
      <w:rPr>
        <w:sz w:val="20"/>
      </w:rPr>
      <w:t>6 53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380" w:rsidRDefault="00B90380">
      <w:r>
        <w:separator/>
      </w:r>
    </w:p>
  </w:footnote>
  <w:footnote w:type="continuationSeparator" w:id="0">
    <w:p w:rsidR="00B90380" w:rsidRDefault="00B90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C94" w:rsidRDefault="00700872" w:rsidP="008403FE">
    <w:pPr>
      <w:pStyle w:val="En-tte"/>
      <w:tabs>
        <w:tab w:val="clear" w:pos="4536"/>
        <w:tab w:val="clear" w:pos="9072"/>
        <w:tab w:val="center" w:pos="5372"/>
      </w:tabs>
    </w:pPr>
    <w:r w:rsidRPr="00313B3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59E64BB" wp14:editId="188B3580">
              <wp:simplePos x="0" y="0"/>
              <wp:positionH relativeFrom="column">
                <wp:posOffset>1935480</wp:posOffset>
              </wp:positionH>
              <wp:positionV relativeFrom="paragraph">
                <wp:posOffset>-377190</wp:posOffset>
              </wp:positionV>
              <wp:extent cx="5324475" cy="1076960"/>
              <wp:effectExtent l="0" t="0" r="0" b="0"/>
              <wp:wrapNone/>
              <wp:docPr id="2" name="Zone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10769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13B31" w:rsidRPr="00313B31" w:rsidRDefault="00313B31" w:rsidP="00313B3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 w:rsidRPr="00313B31">
                            <w:rPr>
                              <w:rFonts w:ascii="Arial" w:eastAsia="Verdana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</w:rPr>
                            <w:t>PLATEFORME MAGE</w:t>
                          </w:r>
                        </w:p>
                        <w:p w:rsidR="00313B31" w:rsidRPr="00313B31" w:rsidRDefault="00313B31" w:rsidP="00313B3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 w:rsidRPr="00313B31">
                            <w:rPr>
                              <w:rFonts w:ascii="Arial" w:eastAsia="Verdana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</w:rPr>
                            <w:t>MICROSONDE ELECTRONIQUE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1" o:spid="_x0000_s1026" type="#_x0000_t202" style="position:absolute;margin-left:152.4pt;margin-top:-29.7pt;width:419.25pt;height:84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" filled="f" stroked="f">
              <v:textbox style="mso-fit-shape-to-text:t">
                <w:txbxContent>
                  <w:p w:rsidR="00313B31" w:rsidRPr="00313B31" w:rsidRDefault="00313B31" w:rsidP="00313B31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52"/>
                        <w:szCs w:val="52"/>
                      </w:rPr>
                    </w:pPr>
                    <w:r w:rsidRPr="00313B31">
                      <w:rPr>
                        <w:rFonts w:ascii="Arial" w:eastAsia="Verdana" w:hAnsi="Arial" w:cs="Arial"/>
                        <w:b/>
                        <w:bCs/>
                        <w:color w:val="FFFFFF" w:themeColor="background1"/>
                        <w:kern w:val="24"/>
                        <w:sz w:val="52"/>
                        <w:szCs w:val="52"/>
                      </w:rPr>
                      <w:t>PLATEFORME MAGE</w:t>
                    </w:r>
                  </w:p>
                  <w:p w:rsidR="00313B31" w:rsidRPr="00313B31" w:rsidRDefault="00313B31" w:rsidP="00313B31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52"/>
                        <w:szCs w:val="52"/>
                      </w:rPr>
                    </w:pPr>
                    <w:r w:rsidRPr="00313B31">
                      <w:rPr>
                        <w:rFonts w:ascii="Arial" w:eastAsia="Verdana" w:hAnsi="Arial" w:cs="Arial"/>
                        <w:b/>
                        <w:bCs/>
                        <w:color w:val="FFFFFF" w:themeColor="background1"/>
                        <w:kern w:val="24"/>
                        <w:sz w:val="52"/>
                        <w:szCs w:val="52"/>
                      </w:rPr>
                      <w:t>MICROSONDE ELECTRONIQUE</w:t>
                    </w:r>
                  </w:p>
                </w:txbxContent>
              </v:textbox>
            </v:shape>
          </w:pict>
        </mc:Fallback>
      </mc:AlternateContent>
    </w:r>
    <w:r w:rsidRPr="00313B31">
      <w:rPr>
        <w:noProof/>
      </w:rPr>
      <w:drawing>
        <wp:anchor distT="0" distB="0" distL="114300" distR="114300" simplePos="0" relativeHeight="251659776" behindDoc="0" locked="0" layoutInCell="1" allowOverlap="1" wp14:anchorId="6FB94911" wp14:editId="3234FB6D">
          <wp:simplePos x="0" y="0"/>
          <wp:positionH relativeFrom="column">
            <wp:posOffset>2021205</wp:posOffset>
          </wp:positionH>
          <wp:positionV relativeFrom="paragraph">
            <wp:posOffset>-450215</wp:posOffset>
          </wp:positionV>
          <wp:extent cx="5181600" cy="1008380"/>
          <wp:effectExtent l="0" t="0" r="0" b="1270"/>
          <wp:wrapNone/>
          <wp:docPr id="2050" name="Picture 2" descr="C:\Users\AdminLHP\Desktop\microsonde-JEOL\docs utilisateurs-site web\olivine-Sylvie-Demouch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C:\Users\AdminLHP\Desktop\microsonde-JEOL\docs utilisateurs-site web\olivine-Sylvie-Demouch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0" cy="10083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6D47">
      <w:rPr>
        <w:noProof/>
      </w:rPr>
      <w:drawing>
        <wp:anchor distT="0" distB="0" distL="114300" distR="114300" simplePos="0" relativeHeight="251657728" behindDoc="1" locked="0" layoutInCell="1" allowOverlap="1" wp14:anchorId="6B22039C" wp14:editId="12F155A3">
          <wp:simplePos x="0" y="0"/>
          <wp:positionH relativeFrom="column">
            <wp:posOffset>2849880</wp:posOffset>
          </wp:positionH>
          <wp:positionV relativeFrom="paragraph">
            <wp:posOffset>-678180</wp:posOffset>
          </wp:positionV>
          <wp:extent cx="7566025" cy="1002030"/>
          <wp:effectExtent l="0" t="0" r="0" b="7620"/>
          <wp:wrapThrough wrapText="bothSides">
            <wp:wrapPolygon edited="0">
              <wp:start x="0" y="0"/>
              <wp:lineTo x="0" y="21354"/>
              <wp:lineTo x="21537" y="21354"/>
              <wp:lineTo x="21537" y="0"/>
              <wp:lineTo x="0" y="0"/>
            </wp:wrapPolygon>
          </wp:wrapThrough>
          <wp:docPr id="3" name="Image 3" descr="Bande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6624" b="47058"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02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03F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04693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7E05F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13894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4508E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C2A8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3FA4D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A5A2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60489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A56CF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F9E0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AC042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2B"/>
    <w:rsid w:val="00000624"/>
    <w:rsid w:val="0000241A"/>
    <w:rsid w:val="00040368"/>
    <w:rsid w:val="00092F00"/>
    <w:rsid w:val="000D752C"/>
    <w:rsid w:val="000E29D8"/>
    <w:rsid w:val="00103920"/>
    <w:rsid w:val="00123A1C"/>
    <w:rsid w:val="00143A36"/>
    <w:rsid w:val="0016252B"/>
    <w:rsid w:val="001A6BEA"/>
    <w:rsid w:val="002111F7"/>
    <w:rsid w:val="0023306A"/>
    <w:rsid w:val="00292C65"/>
    <w:rsid w:val="00294525"/>
    <w:rsid w:val="002E1F7F"/>
    <w:rsid w:val="002F3387"/>
    <w:rsid w:val="00313B31"/>
    <w:rsid w:val="0035098E"/>
    <w:rsid w:val="00383D76"/>
    <w:rsid w:val="003A34E6"/>
    <w:rsid w:val="003E49DE"/>
    <w:rsid w:val="0040306A"/>
    <w:rsid w:val="00434991"/>
    <w:rsid w:val="004548B5"/>
    <w:rsid w:val="00461D91"/>
    <w:rsid w:val="004A34F6"/>
    <w:rsid w:val="004F6C44"/>
    <w:rsid w:val="0052186D"/>
    <w:rsid w:val="005329A5"/>
    <w:rsid w:val="00581527"/>
    <w:rsid w:val="005D5D97"/>
    <w:rsid w:val="00670BEC"/>
    <w:rsid w:val="00673B71"/>
    <w:rsid w:val="00697BCD"/>
    <w:rsid w:val="006A4332"/>
    <w:rsid w:val="006C4F75"/>
    <w:rsid w:val="006D4A59"/>
    <w:rsid w:val="00700872"/>
    <w:rsid w:val="007063C8"/>
    <w:rsid w:val="00744676"/>
    <w:rsid w:val="007B417D"/>
    <w:rsid w:val="007D78B4"/>
    <w:rsid w:val="008403FE"/>
    <w:rsid w:val="00865329"/>
    <w:rsid w:val="008720F3"/>
    <w:rsid w:val="00880B78"/>
    <w:rsid w:val="008D586C"/>
    <w:rsid w:val="00904325"/>
    <w:rsid w:val="00911916"/>
    <w:rsid w:val="00954880"/>
    <w:rsid w:val="00990971"/>
    <w:rsid w:val="009C60DD"/>
    <w:rsid w:val="009D6CA6"/>
    <w:rsid w:val="00A22E72"/>
    <w:rsid w:val="00A835E1"/>
    <w:rsid w:val="00AA4AF8"/>
    <w:rsid w:val="00AD3A77"/>
    <w:rsid w:val="00AF09E1"/>
    <w:rsid w:val="00AF1BDE"/>
    <w:rsid w:val="00AF6165"/>
    <w:rsid w:val="00B16D47"/>
    <w:rsid w:val="00B475A1"/>
    <w:rsid w:val="00B90380"/>
    <w:rsid w:val="00BC4CD2"/>
    <w:rsid w:val="00BE0898"/>
    <w:rsid w:val="00C07C05"/>
    <w:rsid w:val="00C8276B"/>
    <w:rsid w:val="00D23C1B"/>
    <w:rsid w:val="00DB7E2F"/>
    <w:rsid w:val="00DF1C94"/>
    <w:rsid w:val="00E10474"/>
    <w:rsid w:val="00E161A5"/>
    <w:rsid w:val="00E22A15"/>
    <w:rsid w:val="00E27E92"/>
    <w:rsid w:val="00E5031F"/>
    <w:rsid w:val="00E65ADC"/>
    <w:rsid w:val="00EC6650"/>
    <w:rsid w:val="00EF59EC"/>
    <w:rsid w:val="00F02DFF"/>
    <w:rsid w:val="00F030C9"/>
    <w:rsid w:val="00F07B84"/>
    <w:rsid w:val="00F36F46"/>
    <w:rsid w:val="00F41A7E"/>
    <w:rsid w:val="00F63460"/>
    <w:rsid w:val="00FC38B0"/>
    <w:rsid w:val="00FD3F35"/>
    <w:rsid w:val="00FF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F35"/>
    <w:rPr>
      <w:sz w:val="24"/>
    </w:rPr>
  </w:style>
  <w:style w:type="paragraph" w:styleId="Titre1">
    <w:name w:val="heading 1"/>
    <w:basedOn w:val="Normal"/>
    <w:next w:val="Normal"/>
    <w:qFormat/>
    <w:rsid w:val="00FD3F35"/>
    <w:pPr>
      <w:keepNext/>
      <w:jc w:val="center"/>
      <w:outlineLvl w:val="0"/>
    </w:pPr>
    <w:rPr>
      <w:i/>
      <w:position w:val="-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D3F3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D3F35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FD3F35"/>
    <w:pPr>
      <w:jc w:val="center"/>
    </w:pPr>
    <w:rPr>
      <w:b/>
      <w:position w:val="-6"/>
      <w:sz w:val="28"/>
    </w:rPr>
  </w:style>
  <w:style w:type="paragraph" w:styleId="Corpsdetexte">
    <w:name w:val="Body Text"/>
    <w:basedOn w:val="Normal"/>
    <w:rsid w:val="00FD3F35"/>
    <w:rPr>
      <w:b/>
    </w:rPr>
  </w:style>
  <w:style w:type="paragraph" w:styleId="Normalcentr">
    <w:name w:val="Block Text"/>
    <w:basedOn w:val="Normal"/>
    <w:rsid w:val="00FD3F35"/>
    <w:pPr>
      <w:ind w:left="40" w:right="-642"/>
      <w:jc w:val="both"/>
    </w:pPr>
  </w:style>
  <w:style w:type="paragraph" w:styleId="Corpsdetexte2">
    <w:name w:val="Body Text 2"/>
    <w:basedOn w:val="Normal"/>
    <w:rsid w:val="00FD3F35"/>
    <w:pPr>
      <w:ind w:right="140"/>
      <w:jc w:val="both"/>
    </w:pPr>
  </w:style>
  <w:style w:type="character" w:styleId="Lienhypertexte">
    <w:name w:val="Hyperlink"/>
    <w:rsid w:val="002F3387"/>
    <w:rPr>
      <w:color w:val="0000FF"/>
      <w:u w:val="single"/>
    </w:rPr>
  </w:style>
  <w:style w:type="character" w:styleId="Lienhypertextesuivivisit">
    <w:name w:val="FollowedHyperlink"/>
    <w:rsid w:val="00670BEC"/>
    <w:rPr>
      <w:color w:val="800080"/>
      <w:u w:val="single"/>
    </w:rPr>
  </w:style>
  <w:style w:type="table" w:styleId="Grilledutableau">
    <w:name w:val="Table Grid"/>
    <w:basedOn w:val="TableauNormal"/>
    <w:rsid w:val="003E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3B31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5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F35"/>
    <w:rPr>
      <w:sz w:val="24"/>
    </w:rPr>
  </w:style>
  <w:style w:type="paragraph" w:styleId="Titre1">
    <w:name w:val="heading 1"/>
    <w:basedOn w:val="Normal"/>
    <w:next w:val="Normal"/>
    <w:qFormat/>
    <w:rsid w:val="00FD3F35"/>
    <w:pPr>
      <w:keepNext/>
      <w:jc w:val="center"/>
      <w:outlineLvl w:val="0"/>
    </w:pPr>
    <w:rPr>
      <w:i/>
      <w:position w:val="-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D3F3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D3F35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FD3F35"/>
    <w:pPr>
      <w:jc w:val="center"/>
    </w:pPr>
    <w:rPr>
      <w:b/>
      <w:position w:val="-6"/>
      <w:sz w:val="28"/>
    </w:rPr>
  </w:style>
  <w:style w:type="paragraph" w:styleId="Corpsdetexte">
    <w:name w:val="Body Text"/>
    <w:basedOn w:val="Normal"/>
    <w:rsid w:val="00FD3F35"/>
    <w:rPr>
      <w:b/>
    </w:rPr>
  </w:style>
  <w:style w:type="paragraph" w:styleId="Normalcentr">
    <w:name w:val="Block Text"/>
    <w:basedOn w:val="Normal"/>
    <w:rsid w:val="00FD3F35"/>
    <w:pPr>
      <w:ind w:left="40" w:right="-642"/>
      <w:jc w:val="both"/>
    </w:pPr>
  </w:style>
  <w:style w:type="paragraph" w:styleId="Corpsdetexte2">
    <w:name w:val="Body Text 2"/>
    <w:basedOn w:val="Normal"/>
    <w:rsid w:val="00FD3F35"/>
    <w:pPr>
      <w:ind w:right="140"/>
      <w:jc w:val="both"/>
    </w:pPr>
  </w:style>
  <w:style w:type="character" w:styleId="Lienhypertexte">
    <w:name w:val="Hyperlink"/>
    <w:rsid w:val="002F3387"/>
    <w:rPr>
      <w:color w:val="0000FF"/>
      <w:u w:val="single"/>
    </w:rPr>
  </w:style>
  <w:style w:type="character" w:styleId="Lienhypertextesuivivisit">
    <w:name w:val="FollowedHyperlink"/>
    <w:rsid w:val="00670BEC"/>
    <w:rPr>
      <w:color w:val="800080"/>
      <w:u w:val="single"/>
    </w:rPr>
  </w:style>
  <w:style w:type="table" w:styleId="Grilledutableau">
    <w:name w:val="Table Grid"/>
    <w:basedOn w:val="TableauNormal"/>
    <w:rsid w:val="003E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3B31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5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LHP\Desktop\microsonde-JEOL\docs%20utilisateurs-site%20web\gm-microsonde@umontpellier.f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rosonde2\Desktop\demande_analyse_EPM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demande_analyse_EPMA.dotx</Template>
  <TotalTime>2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passage sur microsonde électronique</vt:lpstr>
    </vt:vector>
  </TitlesOfParts>
  <Company>CNRS</Company>
  <LinksUpToDate>false</LinksUpToDate>
  <CharactersWithSpaces>897</CharactersWithSpaces>
  <SharedDoc>false</SharedDoc>
  <HLinks>
    <vt:vector size="6" baseType="variant">
      <vt:variant>
        <vt:i4>3145939</vt:i4>
      </vt:variant>
      <vt:variant>
        <vt:i4>0</vt:i4>
      </vt:variant>
      <vt:variant>
        <vt:i4>0</vt:i4>
      </vt:variant>
      <vt:variant>
        <vt:i4>5</vt:i4>
      </vt:variant>
      <vt:variant>
        <vt:lpwstr>mailto:Expédier%20par%20courrier%20électronique%20a :%20microsonde.epma@gm.univ-montp2.fr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passage sur microsonde électronique</dc:title>
  <dc:creator>Microsonde2</dc:creator>
  <cp:lastModifiedBy>Olivia</cp:lastModifiedBy>
  <cp:revision>3</cp:revision>
  <cp:lastPrinted>2021-05-19T12:43:00Z</cp:lastPrinted>
  <dcterms:created xsi:type="dcterms:W3CDTF">2025-11-12T10:37:00Z</dcterms:created>
  <dcterms:modified xsi:type="dcterms:W3CDTF">2025-11-12T16:31:00Z</dcterms:modified>
</cp:coreProperties>
</file>